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47" w:rsidRDefault="00005BDD" w:rsidP="00207260">
      <w:pPr>
        <w:rPr>
          <w:lang w:val="ru-RU"/>
        </w:rPr>
      </w:pPr>
      <w:r w:rsidRPr="00005B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05BDD"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D07AB5">
                    <w:rPr>
                      <w:b/>
                      <w:sz w:val="32"/>
                      <w:szCs w:val="32"/>
                      <w:lang w:val="ru-RU"/>
                    </w:rPr>
                    <w:t>-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Pr="004C292A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005BDD"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05BDD"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306B99" w:rsidRDefault="00D9647A" w:rsidP="00E91473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ГАУ «</w:t>
                  </w:r>
                  <w:r w:rsidR="004C292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КЦСОН</w:t>
                  </w: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 </w:t>
                  </w:r>
                </w:p>
                <w:p w:rsidR="00D9647A" w:rsidRPr="00EA4699" w:rsidRDefault="00D9647A" w:rsidP="00E91473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EA46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Байкаловского района»</w:t>
                  </w:r>
                </w:p>
                <w:p w:rsidR="00D9647A" w:rsidRPr="00EA4699" w:rsidRDefault="00D9647A" w:rsidP="00E91473">
                  <w:pPr>
                    <w:spacing w:after="0" w:line="269" w:lineRule="auto"/>
                    <w:rPr>
                      <w:sz w:val="24"/>
                      <w:szCs w:val="24"/>
                      <w:lang w:val="ru-RU" w:bidi="en-US"/>
                    </w:rPr>
                  </w:pP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  <w:r w:rsidRPr="00EA4699">
                    <w:rPr>
                      <w:sz w:val="24"/>
                      <w:szCs w:val="24"/>
                      <w:lang w:val="ru-RU" w:bidi="en-US"/>
                    </w:rPr>
                    <w:t>Консультативное отделение</w:t>
                  </w:r>
                </w:p>
              </w:txbxContent>
            </v:textbox>
            <w10:wrap anchorx="page" anchory="page"/>
          </v:shape>
        </w:pict>
      </w:r>
      <w:r w:rsidRPr="00005BDD"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с. Байкалово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 w:rsidRPr="00005BDD"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A537EB" w:rsidRPr="0091164A" w:rsidRDefault="00451A99">
                  <w:pPr>
                    <w:pStyle w:val="2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</w:t>
                  </w:r>
                  <w:r w:rsidR="00EE7A9C" w:rsidRPr="0091164A">
                    <w:rPr>
                      <w:lang w:val="ru-RU"/>
                    </w:rPr>
                    <w:t xml:space="preserve">. Байкалово, ул. </w:t>
                  </w:r>
                  <w:proofErr w:type="gramStart"/>
                  <w:r w:rsidR="00EE7A9C" w:rsidRPr="0091164A">
                    <w:rPr>
                      <w:lang w:val="ru-RU"/>
                    </w:rPr>
                    <w:t>Октябрьская</w:t>
                  </w:r>
                  <w:proofErr w:type="gramEnd"/>
                  <w:r w:rsidR="00EE7A9C" w:rsidRPr="0091164A">
                    <w:rPr>
                      <w:lang w:val="ru-RU"/>
                    </w:rPr>
                    <w:t>, 40</w:t>
                  </w:r>
                </w:p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  <w:r w:rsidRPr="0091164A">
                    <w:rPr>
                      <w:lang w:val="ru-RU"/>
                    </w:rPr>
                    <w:t>Телефон: 2-02-23</w:t>
                  </w:r>
                </w:p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  <w:r w:rsidRPr="0091164A">
                    <w:rPr>
                      <w:lang w:val="ru-RU"/>
                    </w:rPr>
                    <w:t>График работы:</w:t>
                  </w:r>
                </w:p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  <w:r w:rsidRPr="0091164A">
                    <w:rPr>
                      <w:lang w:val="ru-RU"/>
                    </w:rPr>
                    <w:t>Ежедневно</w:t>
                  </w:r>
                </w:p>
                <w:p w:rsidR="00EE7A9C" w:rsidRPr="0091164A" w:rsidRDefault="00451A99">
                  <w:pPr>
                    <w:pStyle w:val="21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</w:t>
                  </w:r>
                  <w:r w:rsidR="00EE7A9C" w:rsidRPr="0091164A">
                    <w:rPr>
                      <w:lang w:val="ru-RU"/>
                    </w:rPr>
                    <w:t xml:space="preserve"> 8:00 до 16:00 ч.</w:t>
                  </w:r>
                </w:p>
              </w:txbxContent>
            </v:textbox>
            <w10:wrap anchorx="page" anchory="page"/>
          </v:shape>
        </w:pict>
      </w:r>
      <w:r w:rsidRPr="00005BDD"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EE7A9C">
                  <w:pPr>
                    <w:pStyle w:val="a6"/>
                    <w:rPr>
                      <w:b w:val="0"/>
                      <w:caps/>
                      <w:szCs w:val="32"/>
                      <w:lang w:val="ru-RU"/>
                    </w:rPr>
                  </w:pPr>
                  <w:r w:rsidRPr="00EE7A9C">
                    <w:rPr>
                      <w:b w:val="0"/>
                      <w:caps/>
                      <w:szCs w:val="32"/>
                      <w:lang w:val="ru-RU"/>
                    </w:rPr>
                    <w:t>наш адрес: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 w:rsidRPr="00005BDD"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Pr="00005BDD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005BDD" w:rsidP="00207260">
      <w:r w:rsidRPr="00005BDD"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005BDD"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</w:t>
                  </w:r>
                  <w:proofErr w:type="spellStart"/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автокресел</w:t>
                  </w:r>
                  <w:proofErr w:type="spellEnd"/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Pr="00005BDD"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Pr="00005BDD"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22798-0F4B-4BE2-8B52-B9D80193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1470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user2</cp:lastModifiedBy>
  <cp:revision>66</cp:revision>
  <cp:lastPrinted>2019-08-02T05:20:00Z</cp:lastPrinted>
  <dcterms:created xsi:type="dcterms:W3CDTF">2016-07-20T05:31:00Z</dcterms:created>
  <dcterms:modified xsi:type="dcterms:W3CDTF">2019-08-02T05:21:00Z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